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6ADB045D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D678E2">
        <w:rPr>
          <w:rFonts w:ascii="Arial" w:hAnsi="Arial" w:cs="Arial"/>
          <w:lang w:val="es-ES_tradnl" w:eastAsia="ar-SA"/>
        </w:rPr>
        <w:t>7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D678E2">
        <w:rPr>
          <w:rFonts w:ascii="Arial" w:hAnsi="Arial" w:cs="Arial"/>
          <w:lang w:val="es-ES_tradnl" w:eastAsia="ar-SA"/>
        </w:rPr>
        <w:t>febrero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43E30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4C3F09A4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D678E2">
        <w:rPr>
          <w:rFonts w:ascii="Arial" w:hAnsi="Arial" w:cs="Arial"/>
          <w:b/>
          <w:szCs w:val="24"/>
          <w:u w:val="single"/>
        </w:rPr>
        <w:t>ENERO 2025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2EB02" w14:textId="77777777" w:rsidR="00955B63" w:rsidRDefault="00955B63" w:rsidP="008E0914">
      <w:pPr>
        <w:spacing w:after="0" w:line="240" w:lineRule="auto"/>
      </w:pPr>
      <w:r>
        <w:separator/>
      </w:r>
    </w:p>
  </w:endnote>
  <w:endnote w:type="continuationSeparator" w:id="0">
    <w:p w14:paraId="116892CD" w14:textId="77777777" w:rsidR="00955B63" w:rsidRDefault="00955B6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23EA1" w14:textId="77777777" w:rsidR="00955B63" w:rsidRDefault="00955B63" w:rsidP="008E0914">
      <w:pPr>
        <w:spacing w:after="0" w:line="240" w:lineRule="auto"/>
      </w:pPr>
      <w:r>
        <w:separator/>
      </w:r>
    </w:p>
  </w:footnote>
  <w:footnote w:type="continuationSeparator" w:id="0">
    <w:p w14:paraId="26BD499D" w14:textId="77777777" w:rsidR="00955B63" w:rsidRDefault="00955B6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4DF0948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461056" cy="10396754"/>
          <wp:effectExtent l="0" t="0" r="6985" b="508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056" cy="103967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D6173"/>
    <w:rsid w:val="005E2204"/>
    <w:rsid w:val="00635A07"/>
    <w:rsid w:val="00657B60"/>
    <w:rsid w:val="00685601"/>
    <w:rsid w:val="00701D36"/>
    <w:rsid w:val="00720387"/>
    <w:rsid w:val="00730408"/>
    <w:rsid w:val="00790C97"/>
    <w:rsid w:val="008E0914"/>
    <w:rsid w:val="00915CBF"/>
    <w:rsid w:val="00943E30"/>
    <w:rsid w:val="00955B63"/>
    <w:rsid w:val="009638E4"/>
    <w:rsid w:val="009C410D"/>
    <w:rsid w:val="009F6B1B"/>
    <w:rsid w:val="00A74111"/>
    <w:rsid w:val="00A82924"/>
    <w:rsid w:val="00AA360F"/>
    <w:rsid w:val="00B267D0"/>
    <w:rsid w:val="00C65F26"/>
    <w:rsid w:val="00D6166C"/>
    <w:rsid w:val="00D678E2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2025-02-07T20:13:00Z</cp:lastPrinted>
  <dcterms:created xsi:type="dcterms:W3CDTF">2025-02-07T20:13:00Z</dcterms:created>
  <dcterms:modified xsi:type="dcterms:W3CDTF">2025-02-07T20:13:00Z</dcterms:modified>
</cp:coreProperties>
</file>